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77D" w:rsidRDefault="0081777D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C71275">
        <w:rPr>
          <w:rFonts w:ascii="Times New Roman" w:hAnsi="Times New Roman" w:cs="Times New Roman"/>
          <w:sz w:val="28"/>
          <w:szCs w:val="28"/>
          <w:lang w:val="en-GB"/>
        </w:rPr>
        <w:t>Nâng cấp, nhà chật nên đành chia tay "Khủng Long bạo chúa" : Denon A1SR-hàng đỉnh nhất hãng Denon với đủ các định dạng đỉnh cao : THX Ultra 2, DTS ES, Dolby Prologic 2,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AL24 Processing,…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>Đặc biệt hàng Nhật xuất Châu Âu xài điện 230V (</w:t>
      </w:r>
      <w:r>
        <w:rPr>
          <w:rFonts w:ascii="Times New Roman" w:hAnsi="Times New Roman" w:cs="Times New Roman"/>
          <w:sz w:val="28"/>
          <w:szCs w:val="28"/>
          <w:lang w:val="en-GB"/>
        </w:rPr>
        <w:t>khỏi tốn cho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t xml:space="preserve"> cục biến thế). Máy còn mới, các chức năng hoạt động tốt, zin, còn nguyên tem bảo hành, remote cảm ứng zin.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>Khuyến mãi "khủng" : Remote phụ chính hãng, 1 sợi dây optical hiệu Belkin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>Do máy rất nặng &gt; 20kg, giá trị khá cao nên em chỉ bán tại nhà. Hiện còn đủ đồ chơi, nước ngọt chào đón các bác quan tâm, test máy.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 xml:space="preserve">Giá bán : </w:t>
      </w:r>
      <w:r w:rsidRPr="00C71275">
        <w:rPr>
          <w:rFonts w:ascii="Times New Roman" w:hAnsi="Times New Roman" w:cs="Times New Roman"/>
          <w:color w:val="BF0040"/>
          <w:sz w:val="28"/>
          <w:szCs w:val="28"/>
          <w:lang w:val="en-GB"/>
        </w:rPr>
        <w:t>16.500.0000 VNĐ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>Liên hệ : Hùng (0938.173.163), quận 7-gần siêu thị Lotte</w:t>
      </w:r>
      <w:r w:rsidRPr="00C71275">
        <w:rPr>
          <w:rFonts w:ascii="Times New Roman" w:hAnsi="Times New Roman" w:cs="Times New Roman"/>
          <w:sz w:val="28"/>
          <w:szCs w:val="28"/>
          <w:lang w:val="en-GB"/>
        </w:rPr>
        <w:br/>
        <w:t>Hình em nó đây ạ :</w:t>
      </w:r>
    </w:p>
    <w:p w:rsidR="0081777D" w:rsidRPr="00445F6C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[url=http://www.flickr.com/photos/75377674@N07/9667027283/][img]http://farm4.staticflickr.com/3810/9667027283_6fdb42b6b4_c.jpg[/img][/url]</w:t>
      </w:r>
    </w:p>
    <w:p w:rsidR="0081777D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[url=http://www.flickr.com/photos/75377674@N07/9667027283/]PEK51558[/url] by [url=http://www.flickr.com/people/75377674@N07/]HUNG NHOC[/url], on Flickr</w:t>
      </w:r>
    </w:p>
    <w:p w:rsidR="0081777D" w:rsidRPr="00445F6C" w:rsidRDefault="0081777D" w:rsidP="00445F6C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445F6C">
        <w:rPr>
          <w:rFonts w:ascii="Times New Roman" w:hAnsi="Times New Roman" w:cs="Times New Roman"/>
          <w:color w:val="FF0000"/>
          <w:sz w:val="28"/>
          <w:szCs w:val="28"/>
          <w:u w:val="single"/>
        </w:rPr>
        <w:t>Tem bảo hành ???:</w:t>
      </w:r>
    </w:p>
    <w:p w:rsidR="0081777D" w:rsidRPr="00445F6C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[url=http://www.flickr.com/photos/75377674@N07/9667026093/][img]http://farm4.staticflickr.com/3797/9667026093_5ef13f85bc_c.jpg[/img][/url]</w:t>
      </w:r>
    </w:p>
    <w:p w:rsidR="0081777D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[url=http://www.flickr.com/photos/75377674@N07/9667026093/]PEK51569[/url] by [url=http://www.flickr.com/people/75377674@N07/]HUNG NHOC[/url], on Flickr</w:t>
      </w:r>
    </w:p>
    <w:p w:rsidR="0081777D" w:rsidRPr="00445F6C" w:rsidRDefault="0081777D" w:rsidP="00445F6C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445F6C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Điện 230Volt nhé: </w:t>
      </w:r>
    </w:p>
    <w:p w:rsidR="0081777D" w:rsidRPr="00445F6C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[url=http://www.flickr.com/photos/75377674@N07/9670259290/][img]http://farm6.staticflickr.com/5549/9670259290_d490a9e2c1_c.jpg[/img][/url]</w:t>
      </w:r>
    </w:p>
    <w:p w:rsidR="0081777D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[url=http://www.flickr.com/photos/75377674@N07/9670259290/]PEK51516[/url] by [url=http://www.flickr.com/people/75377674@N07/]HUNG NHOC[/url], on Flickr</w:t>
      </w:r>
    </w:p>
    <w:p w:rsidR="0081777D" w:rsidRPr="00445F6C" w:rsidRDefault="0081777D" w:rsidP="00445F6C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445F6C">
        <w:rPr>
          <w:rFonts w:ascii="Times New Roman" w:hAnsi="Times New Roman" w:cs="Times New Roman"/>
          <w:color w:val="FF0000"/>
          <w:sz w:val="28"/>
          <w:szCs w:val="28"/>
          <w:u w:val="single"/>
        </w:rPr>
        <w:t>Dàn jack vàng chóe :</w:t>
      </w:r>
    </w:p>
    <w:p w:rsidR="0081777D" w:rsidRPr="00445F6C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[url=http://www.flickr.com/photos/75377674@N07/9670259290/][img]http://farm6.staticflickr.com/5549/9670259290_d490a9e2c1_c.jpg[/img][/url]</w:t>
      </w:r>
    </w:p>
    <w:p w:rsidR="0081777D" w:rsidRPr="00C71275" w:rsidRDefault="0081777D" w:rsidP="00445F6C">
      <w:pPr>
        <w:rPr>
          <w:rFonts w:ascii="Times New Roman" w:hAnsi="Times New Roman" w:cs="Times New Roman"/>
          <w:sz w:val="28"/>
          <w:szCs w:val="28"/>
        </w:rPr>
      </w:pPr>
      <w:r w:rsidRPr="00445F6C">
        <w:rPr>
          <w:rFonts w:ascii="Times New Roman" w:hAnsi="Times New Roman" w:cs="Times New Roman"/>
          <w:sz w:val="28"/>
          <w:szCs w:val="28"/>
        </w:rPr>
        <w:t>[url=http://www.flickr.com/photos/75377674@N07/9670259290/]PEK51516[/url] by [url=http://www.flickr.com/people/75377674@N07/]HUNG NHOC[/url], on Flickr</w:t>
      </w:r>
    </w:p>
    <w:sectPr w:rsidR="0081777D" w:rsidRPr="00C71275" w:rsidSect="003558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275"/>
    <w:rsid w:val="00270C56"/>
    <w:rsid w:val="003558FD"/>
    <w:rsid w:val="00445F6C"/>
    <w:rsid w:val="00653F2F"/>
    <w:rsid w:val="0081777D"/>
    <w:rsid w:val="00C71275"/>
    <w:rsid w:val="00CB2B4F"/>
    <w:rsid w:val="00EF0D64"/>
    <w:rsid w:val="00EF6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8F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281</Words>
  <Characters>1604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Nâng cấp, nhà chật nên đành chia tay "Khủng Long bạo chúa" : Denon A1SR-hàng đỉnh nhất hãng Denon với đủ các định dạng đỉnh cao : THX Ultra 2, DTS ES, Dolby Prologic 2, AL24 Processing,… </dc:title>
  <dc:subject/>
  <dc:creator>thitho</dc:creator>
  <cp:keywords/>
  <dc:description/>
  <cp:lastModifiedBy>thanhnhan</cp:lastModifiedBy>
  <cp:revision>2</cp:revision>
  <dcterms:created xsi:type="dcterms:W3CDTF">2013-09-12T06:00:00Z</dcterms:created>
  <dcterms:modified xsi:type="dcterms:W3CDTF">2013-09-12T06:00:00Z</dcterms:modified>
</cp:coreProperties>
</file>